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6ACA9" w14:textId="75B007D6" w:rsidR="009571E1" w:rsidRPr="009571E1" w:rsidRDefault="009571E1">
      <w:pPr>
        <w:rPr>
          <w:b/>
          <w:bCs/>
        </w:rPr>
      </w:pPr>
      <w:r w:rsidRPr="009571E1">
        <w:rPr>
          <w:rFonts w:ascii="Calibri Light" w:hAnsi="Calibri Light" w:cs="Calibri Light"/>
          <w:b/>
          <w:bCs/>
        </w:rPr>
        <w:t>Care/Sitting Needed From _______________ to _________________ (Please Include Day and Times)</w:t>
      </w:r>
    </w:p>
    <w:tbl>
      <w:tblPr>
        <w:tblStyle w:val="TableGrid"/>
        <w:tblW w:w="50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180"/>
        <w:gridCol w:w="2712"/>
        <w:gridCol w:w="1070"/>
        <w:gridCol w:w="3510"/>
        <w:gridCol w:w="89"/>
      </w:tblGrid>
      <w:tr w:rsidR="009571E1" w:rsidRPr="004B0F47" w14:paraId="2B944709" w14:textId="77777777" w:rsidTr="009571E1">
        <w:trPr>
          <w:gridAfter w:val="1"/>
          <w:wAfter w:w="48" w:type="pct"/>
        </w:trPr>
        <w:tc>
          <w:tcPr>
            <w:tcW w:w="4952" w:type="pct"/>
            <w:gridSpan w:val="5"/>
            <w:shd w:val="clear" w:color="auto" w:fill="808080" w:themeFill="background1" w:themeFillShade="80"/>
          </w:tcPr>
          <w:p w14:paraId="481A1494" w14:textId="4BF2984D" w:rsidR="009571E1" w:rsidRPr="004B0F47" w:rsidRDefault="009571E1" w:rsidP="009571E1">
            <w:pPr>
              <w:pStyle w:val="Heading1"/>
              <w:outlineLvl w:val="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Owner’s Information</w:t>
            </w:r>
          </w:p>
        </w:tc>
      </w:tr>
      <w:tr w:rsidR="009571E1" w:rsidRPr="004B0F47" w14:paraId="56B5B142" w14:textId="77777777" w:rsidTr="009571E1">
        <w:trPr>
          <w:gridAfter w:val="1"/>
          <w:wAfter w:w="48" w:type="pct"/>
        </w:trPr>
        <w:sdt>
          <w:sdtPr>
            <w:rPr>
              <w:rFonts w:ascii="Calibri Light" w:hAnsi="Calibri Light" w:cs="Calibri Light"/>
              <w:sz w:val="24"/>
              <w:szCs w:val="24"/>
            </w:rPr>
            <w:id w:val="1621259925"/>
            <w:placeholder>
              <w:docPart w:val="69128EF3A02742BD9AC1FDCAA6525B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14:paraId="7275F2DE" w14:textId="3562ACA0" w:rsidR="009571E1" w:rsidRPr="004B0F47" w:rsidRDefault="009571E1" w:rsidP="009571E1">
                <w:pPr>
                  <w:pStyle w:val="NormalIndent"/>
                  <w:ind w:left="-110" w:right="-7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52" w:type="pct"/>
            <w:gridSpan w:val="4"/>
            <w:tcBorders>
              <w:bottom w:val="single" w:sz="4" w:space="0" w:color="auto"/>
            </w:tcBorders>
            <w:vAlign w:val="bottom"/>
          </w:tcPr>
          <w:p w14:paraId="31F31D3E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25190F5" w14:textId="77777777" w:rsidTr="009571E1">
        <w:trPr>
          <w:gridAfter w:val="1"/>
          <w:wAfter w:w="48" w:type="pct"/>
        </w:trPr>
        <w:sdt>
          <w:sdtPr>
            <w:rPr>
              <w:rFonts w:ascii="Calibri Light" w:hAnsi="Calibri Light" w:cs="Calibri Light"/>
              <w:sz w:val="24"/>
              <w:szCs w:val="24"/>
            </w:rPr>
            <w:id w:val="-1470592894"/>
            <w:placeholder>
              <w:docPart w:val="6E457FB5197447B1B5E85404A31308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14:paraId="135E13BC" w14:textId="77777777" w:rsidR="009571E1" w:rsidRPr="004B0F47" w:rsidRDefault="009571E1" w:rsidP="009571E1">
                <w:pPr>
                  <w:pStyle w:val="NormalIndent"/>
                  <w:ind w:left="-110" w:right="-7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952" w:type="pct"/>
            <w:gridSpan w:val="4"/>
            <w:tcBorders>
              <w:bottom w:val="single" w:sz="4" w:space="0" w:color="auto"/>
            </w:tcBorders>
            <w:vAlign w:val="bottom"/>
          </w:tcPr>
          <w:p w14:paraId="1B27D636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DF48E82" w14:textId="77777777" w:rsidTr="009571E1">
        <w:trPr>
          <w:gridAfter w:val="1"/>
          <w:wAfter w:w="48" w:type="pct"/>
        </w:trPr>
        <w:tc>
          <w:tcPr>
            <w:tcW w:w="1000" w:type="pct"/>
            <w:vAlign w:val="bottom"/>
          </w:tcPr>
          <w:p w14:paraId="6E3301CF" w14:textId="77777777" w:rsidR="009571E1" w:rsidRPr="004B0F47" w:rsidRDefault="009571E1" w:rsidP="009571E1">
            <w:pPr>
              <w:pStyle w:val="NormalIndent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Grade</w:t>
            </w:r>
          </w:p>
        </w:tc>
        <w:tc>
          <w:tcPr>
            <w:tcW w:w="3952" w:type="pct"/>
            <w:gridSpan w:val="4"/>
            <w:tcBorders>
              <w:bottom w:val="single" w:sz="4" w:space="0" w:color="auto"/>
            </w:tcBorders>
            <w:vAlign w:val="bottom"/>
          </w:tcPr>
          <w:p w14:paraId="35D9573D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0C61BF4" w14:textId="77777777" w:rsidTr="009571E1">
        <w:trPr>
          <w:gridAfter w:val="1"/>
          <w:wAfter w:w="48" w:type="pct"/>
        </w:trPr>
        <w:sdt>
          <w:sdtPr>
            <w:rPr>
              <w:rFonts w:ascii="Calibri Light" w:hAnsi="Calibri Light" w:cs="Calibri Light"/>
              <w:sz w:val="24"/>
              <w:szCs w:val="24"/>
            </w:rPr>
            <w:id w:val="572943512"/>
            <w:placeholder>
              <w:docPart w:val="3C9F7095730140FDAFDF19B9692FE3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14:paraId="5A0BF8C7" w14:textId="77777777" w:rsidR="009571E1" w:rsidRPr="004B0F47" w:rsidRDefault="009571E1" w:rsidP="009571E1">
                <w:pPr>
                  <w:pStyle w:val="NormalIndent"/>
                  <w:ind w:left="-110" w:right="-7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52" w:type="pct"/>
            <w:gridSpan w:val="4"/>
            <w:tcBorders>
              <w:bottom w:val="single" w:sz="4" w:space="0" w:color="auto"/>
            </w:tcBorders>
            <w:vAlign w:val="bottom"/>
          </w:tcPr>
          <w:p w14:paraId="1853C555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5FEE925C" w14:textId="77777777" w:rsidTr="009571E1">
        <w:trPr>
          <w:gridAfter w:val="1"/>
          <w:wAfter w:w="48" w:type="pct"/>
        </w:trPr>
        <w:sdt>
          <w:sdtPr>
            <w:rPr>
              <w:rFonts w:ascii="Calibri Light" w:hAnsi="Calibri Light" w:cs="Calibri Light"/>
              <w:sz w:val="24"/>
              <w:szCs w:val="24"/>
            </w:rPr>
            <w:id w:val="-521243642"/>
            <w:placeholder>
              <w:docPart w:val="C41F024168F74F6AB04714A7380ACE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14:paraId="2B2B43D2" w14:textId="77777777" w:rsidR="009571E1" w:rsidRPr="004B0F47" w:rsidRDefault="009571E1" w:rsidP="009571E1">
                <w:pPr>
                  <w:pStyle w:val="NormalIndent"/>
                  <w:ind w:left="-110" w:right="-7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952" w:type="pct"/>
            <w:gridSpan w:val="4"/>
            <w:tcBorders>
              <w:bottom w:val="single" w:sz="4" w:space="0" w:color="auto"/>
            </w:tcBorders>
            <w:vAlign w:val="bottom"/>
          </w:tcPr>
          <w:p w14:paraId="35D5A382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222C10E3" w14:textId="77777777" w:rsidTr="009571E1">
        <w:trPr>
          <w:gridAfter w:val="1"/>
          <w:wAfter w:w="48" w:type="pct"/>
        </w:trPr>
        <w:sdt>
          <w:sdtPr>
            <w:rPr>
              <w:rFonts w:ascii="Calibri Light" w:hAnsi="Calibri Light" w:cs="Calibri Light"/>
              <w:sz w:val="24"/>
              <w:szCs w:val="24"/>
            </w:rPr>
            <w:id w:val="83577009"/>
            <w:placeholder>
              <w:docPart w:val="C047BBE68EE6423B904C0BB3BA9BBF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14:paraId="5E71AEFC" w14:textId="77777777" w:rsidR="009571E1" w:rsidRPr="004B0F47" w:rsidRDefault="009571E1" w:rsidP="009571E1">
                <w:pPr>
                  <w:pStyle w:val="NormalIndent"/>
                  <w:ind w:left="-110" w:right="-7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530" w:type="pct"/>
            <w:gridSpan w:val="2"/>
            <w:tcBorders>
              <w:bottom w:val="single" w:sz="4" w:space="0" w:color="auto"/>
            </w:tcBorders>
            <w:vAlign w:val="bottom"/>
          </w:tcPr>
          <w:p w14:paraId="4A52D209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sdt>
          <w:sdtPr>
            <w:rPr>
              <w:rFonts w:ascii="Calibri Light" w:hAnsi="Calibri Light" w:cs="Calibri Light"/>
              <w:sz w:val="24"/>
              <w:szCs w:val="24"/>
            </w:rPr>
            <w:id w:val="-1074967882"/>
            <w:placeholder>
              <w:docPart w:val="D0172F3517D74C34B4E9B010E13517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6" w:type="pct"/>
                <w:vAlign w:val="bottom"/>
              </w:tcPr>
              <w:p w14:paraId="665090F6" w14:textId="77777777" w:rsidR="009571E1" w:rsidRPr="004B0F47" w:rsidRDefault="009571E1" w:rsidP="009571E1">
                <w:pPr>
                  <w:ind w:left="-110" w:right="-70"/>
                  <w:rPr>
                    <w:rFonts w:ascii="Calibri Light" w:hAnsi="Calibri Light" w:cs="Calibri Light"/>
                    <w:sz w:val="24"/>
                    <w:szCs w:val="24"/>
                  </w:rPr>
                </w:pPr>
                <w:r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857" w:type="pct"/>
            <w:tcBorders>
              <w:bottom w:val="single" w:sz="4" w:space="0" w:color="auto"/>
            </w:tcBorders>
            <w:vAlign w:val="bottom"/>
          </w:tcPr>
          <w:p w14:paraId="3BD62A93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48A39A22" w14:textId="77777777" w:rsidTr="009571E1">
        <w:trPr>
          <w:gridAfter w:val="1"/>
          <w:wAfter w:w="48" w:type="pct"/>
        </w:trPr>
        <w:tc>
          <w:tcPr>
            <w:tcW w:w="1000" w:type="pct"/>
            <w:vAlign w:val="bottom"/>
          </w:tcPr>
          <w:p w14:paraId="0F9092E2" w14:textId="2CDDE3C2" w:rsidR="009571E1" w:rsidRPr="004B0F47" w:rsidRDefault="009E2E07" w:rsidP="009571E1">
            <w:pPr>
              <w:pStyle w:val="NormalIndent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-965116832"/>
                <w:placeholder>
                  <w:docPart w:val="802C9B68AE5E404C9C3D7C20FB278E70"/>
                </w:placeholder>
                <w:temporary/>
                <w:showingPlcHdr/>
                <w15:appearance w15:val="hidden"/>
              </w:sdtPr>
              <w:sdtEndPr/>
              <w:sdtContent>
                <w:r w:rsidR="009571E1" w:rsidRPr="004B0F47">
                  <w:rPr>
                    <w:rFonts w:ascii="Calibri Light" w:hAnsi="Calibri Light" w:cs="Calibri Light"/>
                    <w:sz w:val="24"/>
                    <w:szCs w:val="24"/>
                  </w:rPr>
                  <w:t>Email</w:t>
                </w:r>
              </w:sdtContent>
            </w:sdt>
            <w:r w:rsidR="009571E1" w:rsidRPr="004B0F47">
              <w:rPr>
                <w:rFonts w:ascii="Calibri Light" w:hAnsi="Calibri Light" w:cs="Calibri Light"/>
                <w:sz w:val="24"/>
                <w:szCs w:val="24"/>
              </w:rPr>
              <w:t xml:space="preserve"> (optional for updates on pet)</w:t>
            </w:r>
          </w:p>
        </w:tc>
        <w:tc>
          <w:tcPr>
            <w:tcW w:w="3952" w:type="pct"/>
            <w:gridSpan w:val="4"/>
            <w:tcBorders>
              <w:bottom w:val="single" w:sz="4" w:space="0" w:color="auto"/>
            </w:tcBorders>
            <w:vAlign w:val="bottom"/>
          </w:tcPr>
          <w:p w14:paraId="385FA758" w14:textId="77777777" w:rsidR="009571E1" w:rsidRPr="004B0F47" w:rsidRDefault="009571E1" w:rsidP="009571E1">
            <w:pPr>
              <w:spacing w:before="120"/>
              <w:ind w:left="-110" w:right="-7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52601553" w14:textId="77777777" w:rsidTr="009571E1">
        <w:trPr>
          <w:gridAfter w:val="1"/>
          <w:wAfter w:w="48" w:type="pct"/>
          <w:trHeight w:val="54"/>
        </w:trPr>
        <w:tc>
          <w:tcPr>
            <w:tcW w:w="4952" w:type="pct"/>
            <w:gridSpan w:val="5"/>
            <w:shd w:val="clear" w:color="auto" w:fill="auto"/>
          </w:tcPr>
          <w:p w14:paraId="475CE8E9" w14:textId="77777777" w:rsidR="009571E1" w:rsidRPr="004B0F47" w:rsidRDefault="009571E1" w:rsidP="009571E1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</w:tr>
      <w:tr w:rsidR="009571E1" w:rsidRPr="004B0F47" w14:paraId="7D6EB554" w14:textId="77777777" w:rsidTr="009571E1">
        <w:trPr>
          <w:gridAfter w:val="1"/>
          <w:wAfter w:w="48" w:type="pct"/>
        </w:trPr>
        <w:tc>
          <w:tcPr>
            <w:tcW w:w="4952" w:type="pct"/>
            <w:gridSpan w:val="5"/>
            <w:shd w:val="clear" w:color="auto" w:fill="808080" w:themeFill="background1" w:themeFillShade="80"/>
          </w:tcPr>
          <w:p w14:paraId="4B1EF375" w14:textId="11EE11FD" w:rsidR="009571E1" w:rsidRPr="004B0F47" w:rsidRDefault="009571E1" w:rsidP="009571E1">
            <w:pPr>
              <w:pStyle w:val="Heading1"/>
              <w:outlineLvl w:val="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Pet Information</w:t>
            </w:r>
          </w:p>
        </w:tc>
      </w:tr>
      <w:tr w:rsidR="009571E1" w:rsidRPr="004B0F47" w14:paraId="00E32A82" w14:textId="77777777" w:rsidTr="009571E1">
        <w:tc>
          <w:tcPr>
            <w:tcW w:w="1095" w:type="pct"/>
            <w:gridSpan w:val="2"/>
            <w:vAlign w:val="bottom"/>
          </w:tcPr>
          <w:p w14:paraId="1B2F51F3" w14:textId="317D5BBB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Name</w:t>
            </w: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0167A9A1" w14:textId="1D873A32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BE3FE6F" w14:textId="77777777" w:rsidTr="009571E1">
        <w:tc>
          <w:tcPr>
            <w:tcW w:w="1095" w:type="pct"/>
            <w:gridSpan w:val="2"/>
            <w:vAlign w:val="bottom"/>
          </w:tcPr>
          <w:p w14:paraId="25E2665E" w14:textId="745CBA99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Breed/Color</w:t>
            </w:r>
          </w:p>
        </w:tc>
        <w:tc>
          <w:tcPr>
            <w:tcW w:w="390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7DD868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E7160" w:rsidRPr="004B0F47" w14:paraId="7F6FC037" w14:textId="77777777" w:rsidTr="009571E1">
        <w:tc>
          <w:tcPr>
            <w:tcW w:w="1095" w:type="pct"/>
            <w:gridSpan w:val="2"/>
            <w:vAlign w:val="bottom"/>
          </w:tcPr>
          <w:p w14:paraId="4F844B04" w14:textId="1520374D" w:rsidR="000E7160" w:rsidRPr="004B0F47" w:rsidRDefault="000E7160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Vet/Emergency Contact Information</w:t>
            </w:r>
          </w:p>
        </w:tc>
        <w:tc>
          <w:tcPr>
            <w:tcW w:w="390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EC09B" w14:textId="77777777" w:rsidR="000E7160" w:rsidRPr="004B0F47" w:rsidRDefault="000E7160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E7160" w:rsidRPr="004B0F47" w14:paraId="4A0ABBA2" w14:textId="77777777" w:rsidTr="009571E1">
        <w:tc>
          <w:tcPr>
            <w:tcW w:w="1095" w:type="pct"/>
            <w:gridSpan w:val="2"/>
            <w:vAlign w:val="bottom"/>
          </w:tcPr>
          <w:p w14:paraId="49C05027" w14:textId="77777777" w:rsidR="000E7160" w:rsidRDefault="000E7160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CFC022" w14:textId="77777777" w:rsidR="000E7160" w:rsidRPr="004B0F47" w:rsidRDefault="000E7160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E7160" w:rsidRPr="004B0F47" w14:paraId="3AEF5910" w14:textId="77777777" w:rsidTr="009571E1">
        <w:tc>
          <w:tcPr>
            <w:tcW w:w="1095" w:type="pct"/>
            <w:gridSpan w:val="2"/>
            <w:vAlign w:val="bottom"/>
          </w:tcPr>
          <w:p w14:paraId="4929C749" w14:textId="77777777" w:rsidR="000E7160" w:rsidRDefault="000E7160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F0493" w14:textId="77777777" w:rsidR="000E7160" w:rsidRPr="004B0F47" w:rsidRDefault="000E7160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0EC3781B" w14:textId="77777777" w:rsidTr="009571E1">
        <w:tc>
          <w:tcPr>
            <w:tcW w:w="1095" w:type="pct"/>
            <w:gridSpan w:val="2"/>
            <w:vAlign w:val="bottom"/>
          </w:tcPr>
          <w:p w14:paraId="24A4D918" w14:textId="625DEC4F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Feeding Instructions</w:t>
            </w:r>
          </w:p>
        </w:tc>
        <w:tc>
          <w:tcPr>
            <w:tcW w:w="390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321E5C" w14:textId="3FE6E553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3630837A" w14:textId="77777777" w:rsidTr="009571E1">
        <w:tc>
          <w:tcPr>
            <w:tcW w:w="1095" w:type="pct"/>
            <w:gridSpan w:val="2"/>
            <w:vAlign w:val="bottom"/>
          </w:tcPr>
          <w:p w14:paraId="7BE35EA0" w14:textId="1462DCC8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5CB21084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AE573EC" w14:textId="77777777" w:rsidTr="009571E1">
        <w:tc>
          <w:tcPr>
            <w:tcW w:w="1095" w:type="pct"/>
            <w:gridSpan w:val="2"/>
            <w:vAlign w:val="bottom"/>
          </w:tcPr>
          <w:p w14:paraId="485CE4F8" w14:textId="7777777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2EC8DD7B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3D514176" w14:textId="77777777" w:rsidTr="009571E1">
        <w:tc>
          <w:tcPr>
            <w:tcW w:w="1095" w:type="pct"/>
            <w:gridSpan w:val="2"/>
            <w:vAlign w:val="bottom"/>
          </w:tcPr>
          <w:p w14:paraId="47353482" w14:textId="2B7DAB0D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Medication Instructions</w:t>
            </w: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5F2C3099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EAB0A70" w14:textId="77777777" w:rsidTr="009571E1">
        <w:tc>
          <w:tcPr>
            <w:tcW w:w="1095" w:type="pct"/>
            <w:gridSpan w:val="2"/>
            <w:vAlign w:val="bottom"/>
          </w:tcPr>
          <w:p w14:paraId="786D3326" w14:textId="7777777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10502BBF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4A41B5AD" w14:textId="77777777" w:rsidTr="009571E1">
        <w:tc>
          <w:tcPr>
            <w:tcW w:w="1095" w:type="pct"/>
            <w:gridSpan w:val="2"/>
            <w:vAlign w:val="bottom"/>
          </w:tcPr>
          <w:p w14:paraId="4878AF3E" w14:textId="7777777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58E7A8C0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3DF22235" w14:textId="77777777" w:rsidTr="009571E1">
        <w:tc>
          <w:tcPr>
            <w:tcW w:w="1095" w:type="pct"/>
            <w:gridSpan w:val="2"/>
            <w:vAlign w:val="bottom"/>
          </w:tcPr>
          <w:p w14:paraId="35E35FAC" w14:textId="54822DA5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lastRenderedPageBreak/>
              <w:t>Favorite Activities/Treats, etc.</w:t>
            </w: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183BF65A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EDA0B58" w14:textId="211E0895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7B1C2114" w14:textId="77777777" w:rsidTr="009571E1">
        <w:tc>
          <w:tcPr>
            <w:tcW w:w="1095" w:type="pct"/>
            <w:gridSpan w:val="2"/>
            <w:vAlign w:val="bottom"/>
          </w:tcPr>
          <w:p w14:paraId="0C1F33E1" w14:textId="7777777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24160074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0FC21962" w14:textId="77777777" w:rsidTr="009571E1">
        <w:tc>
          <w:tcPr>
            <w:tcW w:w="1095" w:type="pct"/>
            <w:gridSpan w:val="2"/>
            <w:vAlign w:val="bottom"/>
          </w:tcPr>
          <w:p w14:paraId="6075E694" w14:textId="07931545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 w:rsidRPr="004B0F47">
              <w:rPr>
                <w:rFonts w:ascii="Calibri Light" w:hAnsi="Calibri Light" w:cs="Calibri Light"/>
                <w:sz w:val="24"/>
                <w:szCs w:val="24"/>
              </w:rPr>
              <w:t>Home Entry, Care Instructions</w:t>
            </w: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261BB381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3552E16B" w14:textId="77777777" w:rsidTr="009571E1">
        <w:tc>
          <w:tcPr>
            <w:tcW w:w="1095" w:type="pct"/>
            <w:gridSpan w:val="2"/>
            <w:vAlign w:val="bottom"/>
          </w:tcPr>
          <w:p w14:paraId="2E7D656D" w14:textId="7777777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1BA8C9D0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606DB6CC" w14:textId="77777777" w:rsidTr="009571E1">
        <w:tc>
          <w:tcPr>
            <w:tcW w:w="1095" w:type="pct"/>
            <w:gridSpan w:val="2"/>
            <w:vAlign w:val="bottom"/>
          </w:tcPr>
          <w:p w14:paraId="5C0125C1" w14:textId="7777777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33124F01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4456BF61" w14:textId="77777777" w:rsidTr="009571E1">
        <w:tc>
          <w:tcPr>
            <w:tcW w:w="1095" w:type="pct"/>
            <w:gridSpan w:val="2"/>
            <w:vAlign w:val="bottom"/>
          </w:tcPr>
          <w:p w14:paraId="3C084BA5" w14:textId="5BF8F397" w:rsidR="009571E1" w:rsidRPr="004B0F47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Exit instructions (i.e. key placement, etc)</w:t>
            </w: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254ADEEC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461B7F24" w14:textId="77777777" w:rsidTr="009571E1">
        <w:tc>
          <w:tcPr>
            <w:tcW w:w="1095" w:type="pct"/>
            <w:gridSpan w:val="2"/>
            <w:vAlign w:val="bottom"/>
          </w:tcPr>
          <w:p w14:paraId="5A8D1FF6" w14:textId="77777777" w:rsidR="009571E1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730FF449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15604E12" w14:textId="77777777" w:rsidTr="009571E1">
        <w:tc>
          <w:tcPr>
            <w:tcW w:w="1095" w:type="pct"/>
            <w:gridSpan w:val="2"/>
            <w:vAlign w:val="bottom"/>
          </w:tcPr>
          <w:p w14:paraId="4EF5B45B" w14:textId="77777777" w:rsidR="009571E1" w:rsidRDefault="009571E1" w:rsidP="009571E1">
            <w:pPr>
              <w:pStyle w:val="NormalIndent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905" w:type="pct"/>
            <w:gridSpan w:val="4"/>
            <w:tcBorders>
              <w:bottom w:val="single" w:sz="4" w:space="0" w:color="auto"/>
            </w:tcBorders>
            <w:vAlign w:val="bottom"/>
          </w:tcPr>
          <w:p w14:paraId="4314F0A2" w14:textId="77777777" w:rsidR="009571E1" w:rsidRPr="004B0F47" w:rsidRDefault="009571E1" w:rsidP="009571E1">
            <w:pPr>
              <w:spacing w:before="120"/>
              <w:ind w:left="-11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571E1" w:rsidRPr="004B0F47" w14:paraId="2B4C79C0" w14:textId="77777777" w:rsidTr="009571E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ED34D62" w14:textId="77777777" w:rsidR="009571E1" w:rsidRPr="004B0F47" w:rsidRDefault="009571E1" w:rsidP="009571E1">
            <w:pPr>
              <w:ind w:left="-11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</w:tr>
      <w:tr w:rsidR="009571E1" w:rsidRPr="004B0F47" w14:paraId="7B103A56" w14:textId="77777777" w:rsidTr="009571E1">
        <w:trPr>
          <w:gridAfter w:val="1"/>
          <w:wAfter w:w="48" w:type="pct"/>
          <w:trHeight w:val="54"/>
        </w:trPr>
        <w:tc>
          <w:tcPr>
            <w:tcW w:w="4952" w:type="pct"/>
            <w:gridSpan w:val="5"/>
            <w:shd w:val="clear" w:color="auto" w:fill="auto"/>
          </w:tcPr>
          <w:p w14:paraId="3B81BBD9" w14:textId="77777777" w:rsidR="009571E1" w:rsidRPr="004B0F47" w:rsidRDefault="009571E1" w:rsidP="009571E1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</w:tr>
      <w:tr w:rsidR="009571E1" w:rsidRPr="004B0F47" w14:paraId="75404F0B" w14:textId="77777777" w:rsidTr="009571E1">
        <w:trPr>
          <w:gridAfter w:val="1"/>
          <w:wAfter w:w="48" w:type="pct"/>
          <w:trHeight w:val="54"/>
        </w:trPr>
        <w:tc>
          <w:tcPr>
            <w:tcW w:w="4952" w:type="pct"/>
            <w:gridSpan w:val="5"/>
            <w:shd w:val="clear" w:color="auto" w:fill="auto"/>
          </w:tcPr>
          <w:p w14:paraId="73754761" w14:textId="77777777" w:rsidR="009571E1" w:rsidRPr="004B0F47" w:rsidRDefault="009571E1" w:rsidP="009571E1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</w:tr>
    </w:tbl>
    <w:p w14:paraId="64F43AF8" w14:textId="77777777" w:rsidR="00CE6104" w:rsidRPr="004B0F47" w:rsidRDefault="00CE6104" w:rsidP="00E677FE">
      <w:pPr>
        <w:spacing w:after="0"/>
        <w:rPr>
          <w:rFonts w:ascii="Calibri Light" w:hAnsi="Calibri Light" w:cs="Calibri Light"/>
          <w:sz w:val="24"/>
          <w:szCs w:val="24"/>
        </w:rPr>
      </w:pPr>
    </w:p>
    <w:sectPr w:rsidR="00CE6104" w:rsidRPr="004B0F47" w:rsidSect="00A10B0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7B696" w14:textId="77777777" w:rsidR="009E2E07" w:rsidRDefault="009E2E07" w:rsidP="00650259">
      <w:pPr>
        <w:spacing w:after="0" w:line="240" w:lineRule="auto"/>
      </w:pPr>
      <w:r>
        <w:separator/>
      </w:r>
    </w:p>
  </w:endnote>
  <w:endnote w:type="continuationSeparator" w:id="0">
    <w:p w14:paraId="643CFCBE" w14:textId="77777777" w:rsidR="009E2E07" w:rsidRDefault="009E2E0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10ACBB-18BA-4E7A-B17A-4B261398EB5A}"/>
    <w:embedBold r:id="rId2" w:fontKey="{653871E4-9992-45EF-9873-149969D474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C2E841-0E43-42C6-A8F0-06E762818531}"/>
    <w:embedBold r:id="rId4" w:fontKey="{DA96440D-1E95-40D4-B607-DB17AE6E48EA}"/>
    <w:embedItalic r:id="rId5" w:fontKey="{441F55F9-FD1A-488D-8B38-8F1B9893D6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BC621C0-FC76-484C-B0B1-D151279470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FAD4E03-4869-4A72-8CEE-A248488BEC08}"/>
    <w:embedBold r:id="rId8" w:fontKey="{151D64A5-7800-4E3A-901C-E9020B08A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31836046" w14:textId="77777777" w:rsidTr="00C4167A">
      <w:tc>
        <w:tcPr>
          <w:tcW w:w="4675" w:type="dxa"/>
          <w:vAlign w:val="center"/>
        </w:tcPr>
        <w:p w14:paraId="61FC2828" w14:textId="7892FF9B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19D7AF9" w14:textId="3A64D51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1131A7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F5BF1" w14:textId="77777777" w:rsidR="009E2E07" w:rsidRDefault="009E2E07" w:rsidP="00650259">
      <w:pPr>
        <w:spacing w:after="0" w:line="240" w:lineRule="auto"/>
      </w:pPr>
      <w:r>
        <w:separator/>
      </w:r>
    </w:p>
  </w:footnote>
  <w:footnote w:type="continuationSeparator" w:id="0">
    <w:p w14:paraId="4E00F3E9" w14:textId="77777777" w:rsidR="009E2E07" w:rsidRDefault="009E2E0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70"/>
      <w:gridCol w:w="8000"/>
    </w:tblGrid>
    <w:tr w:rsidR="0090596C" w14:paraId="439D952F" w14:textId="77777777" w:rsidTr="00A10B0A">
      <w:trPr>
        <w:trHeight w:val="990"/>
      </w:trPr>
      <w:tc>
        <w:tcPr>
          <w:tcW w:w="270" w:type="dxa"/>
        </w:tcPr>
        <w:p w14:paraId="704313F8" w14:textId="3CE63209" w:rsidR="00A10B0A" w:rsidRDefault="00A10B0A" w:rsidP="00A10B0A">
          <w:pPr>
            <w:pStyle w:val="Header"/>
            <w:ind w:left="-108"/>
            <w:jc w:val="center"/>
          </w:pPr>
          <w:bookmarkStart w:id="0" w:name="_Hlk521325785"/>
        </w:p>
      </w:tc>
      <w:tc>
        <w:tcPr>
          <w:tcW w:w="8000" w:type="dxa"/>
          <w:vAlign w:val="bottom"/>
        </w:tcPr>
        <w:p w14:paraId="4405E122" w14:textId="661A6ABE" w:rsidR="00A10B0A" w:rsidRDefault="00A10B0A" w:rsidP="00A10B0A">
          <w:pPr>
            <w:pStyle w:val="Header"/>
            <w:jc w:val="center"/>
            <w:rPr>
              <w:color w:val="auto"/>
            </w:rPr>
          </w:pPr>
          <w:r>
            <w:rPr>
              <w:rFonts w:ascii="Calibri" w:hAnsi="Calibri" w:cs="Calibri"/>
              <w:color w:val="000000"/>
              <w:sz w:val="22"/>
              <w:szCs w:val="22"/>
              <w:bdr w:val="none" w:sz="0" w:space="0" w:color="auto" w:frame="1"/>
            </w:rPr>
            <w:drawing>
              <wp:anchor distT="0" distB="0" distL="114300" distR="114300" simplePos="0" relativeHeight="251658240" behindDoc="0" locked="0" layoutInCell="1" allowOverlap="1" wp14:anchorId="5822FAFD" wp14:editId="4F7F88C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11250" cy="1022350"/>
                <wp:effectExtent l="0" t="0" r="0" b="635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25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C6AAE3" w14:textId="77777777" w:rsidR="00A10B0A" w:rsidRDefault="00A10B0A" w:rsidP="00A10B0A">
          <w:pPr>
            <w:pStyle w:val="Header"/>
            <w:jc w:val="center"/>
            <w:rPr>
              <w:color w:val="auto"/>
            </w:rPr>
          </w:pPr>
        </w:p>
        <w:p w14:paraId="61389BF5" w14:textId="77777777" w:rsidR="00A10B0A" w:rsidRDefault="00A10B0A" w:rsidP="00A10B0A">
          <w:pPr>
            <w:pStyle w:val="Header"/>
            <w:jc w:val="center"/>
            <w:rPr>
              <w:color w:val="auto"/>
            </w:rPr>
          </w:pPr>
        </w:p>
        <w:p w14:paraId="5862066E" w14:textId="46DED7E3" w:rsidR="0090596C" w:rsidRPr="004B0F47" w:rsidRDefault="004B0F47" w:rsidP="00A10B0A">
          <w:pPr>
            <w:pStyle w:val="Header"/>
            <w:jc w:val="center"/>
            <w:rPr>
              <w:color w:val="auto"/>
            </w:rPr>
          </w:pPr>
          <w:r w:rsidRPr="004B0F47">
            <w:rPr>
              <w:color w:val="auto"/>
            </w:rPr>
            <w:t>Pet Care Information Form</w:t>
          </w:r>
        </w:p>
      </w:tc>
    </w:tr>
    <w:bookmarkEnd w:id="0"/>
  </w:tbl>
  <w:p w14:paraId="0F710325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47"/>
    <w:rsid w:val="000456E1"/>
    <w:rsid w:val="00052382"/>
    <w:rsid w:val="0006568A"/>
    <w:rsid w:val="00076F0F"/>
    <w:rsid w:val="00084253"/>
    <w:rsid w:val="000D1F49"/>
    <w:rsid w:val="000E7160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B0F47"/>
    <w:rsid w:val="004D5D62"/>
    <w:rsid w:val="005112D0"/>
    <w:rsid w:val="00577E06"/>
    <w:rsid w:val="00590C78"/>
    <w:rsid w:val="005A3BF7"/>
    <w:rsid w:val="005F2035"/>
    <w:rsid w:val="005F7990"/>
    <w:rsid w:val="0063739C"/>
    <w:rsid w:val="00641B6F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571E1"/>
    <w:rsid w:val="0098597D"/>
    <w:rsid w:val="009E2E07"/>
    <w:rsid w:val="009F619A"/>
    <w:rsid w:val="009F6DDE"/>
    <w:rsid w:val="00A10B0A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D3B5A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B6BB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379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nd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9128EF3A02742BD9AC1FDCAA6525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1CC86-97D3-47F3-9DE1-1C7AC3B99F35}"/>
      </w:docPartPr>
      <w:docPartBody>
        <w:p w:rsidR="009751BC" w:rsidRDefault="004473DF" w:rsidP="004473DF">
          <w:pPr>
            <w:pStyle w:val="69128EF3A02742BD9AC1FDCAA6525BD7"/>
          </w:pPr>
          <w:r w:rsidRPr="0090596C">
            <w:t>First Name</w:t>
          </w:r>
        </w:p>
      </w:docPartBody>
    </w:docPart>
    <w:docPart>
      <w:docPartPr>
        <w:name w:val="6E457FB5197447B1B5E85404A3130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111B5-C797-4007-95A9-F215273EC89C}"/>
      </w:docPartPr>
      <w:docPartBody>
        <w:p w:rsidR="009751BC" w:rsidRDefault="004473DF" w:rsidP="004473DF">
          <w:pPr>
            <w:pStyle w:val="6E457FB5197447B1B5E85404A31308A7"/>
          </w:pPr>
          <w:r w:rsidRPr="0090596C">
            <w:t>Last Name</w:t>
          </w:r>
        </w:p>
      </w:docPartBody>
    </w:docPart>
    <w:docPart>
      <w:docPartPr>
        <w:name w:val="3C9F7095730140FDAFDF19B9692FE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AAB5F-2C3E-41B3-A951-B8AF9CFAC848}"/>
      </w:docPartPr>
      <w:docPartBody>
        <w:p w:rsidR="009751BC" w:rsidRDefault="004473DF" w:rsidP="004473DF">
          <w:pPr>
            <w:pStyle w:val="3C9F7095730140FDAFDF19B9692FE384"/>
          </w:pPr>
          <w:r w:rsidRPr="0090596C">
            <w:t>Address</w:t>
          </w:r>
        </w:p>
      </w:docPartBody>
    </w:docPart>
    <w:docPart>
      <w:docPartPr>
        <w:name w:val="C41F024168F74F6AB04714A7380AC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35CB0-7DEE-4981-BCC1-2726298AAFBD}"/>
      </w:docPartPr>
      <w:docPartBody>
        <w:p w:rsidR="009751BC" w:rsidRDefault="004473DF" w:rsidP="004473DF">
          <w:pPr>
            <w:pStyle w:val="C41F024168F74F6AB04714A7380ACEFC"/>
          </w:pPr>
          <w:r w:rsidRPr="0090596C">
            <w:t>City/State/Zip</w:t>
          </w:r>
        </w:p>
      </w:docPartBody>
    </w:docPart>
    <w:docPart>
      <w:docPartPr>
        <w:name w:val="C047BBE68EE6423B904C0BB3BA9BB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B8BCF-61F4-45B6-A7F1-60559CD89239}"/>
      </w:docPartPr>
      <w:docPartBody>
        <w:p w:rsidR="009751BC" w:rsidRDefault="004473DF" w:rsidP="004473DF">
          <w:pPr>
            <w:pStyle w:val="C047BBE68EE6423B904C0BB3BA9BBF80"/>
          </w:pPr>
          <w:r w:rsidRPr="0090596C">
            <w:t>Phone</w:t>
          </w:r>
        </w:p>
      </w:docPartBody>
    </w:docPart>
    <w:docPart>
      <w:docPartPr>
        <w:name w:val="D0172F3517D74C34B4E9B010E1351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F541F-2D83-4A67-BEEF-3FB83711C5DB}"/>
      </w:docPartPr>
      <w:docPartBody>
        <w:p w:rsidR="009751BC" w:rsidRDefault="004473DF" w:rsidP="004473DF">
          <w:pPr>
            <w:pStyle w:val="D0172F3517D74C34B4E9B010E135171E"/>
          </w:pPr>
          <w:r w:rsidRPr="0090596C">
            <w:t>Alt Phone</w:t>
          </w:r>
        </w:p>
      </w:docPartBody>
    </w:docPart>
    <w:docPart>
      <w:docPartPr>
        <w:name w:val="802C9B68AE5E404C9C3D7C20FB278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6F34D-3DB0-457A-AC75-B2ECBFEE50E7}"/>
      </w:docPartPr>
      <w:docPartBody>
        <w:p w:rsidR="009751BC" w:rsidRDefault="004473DF" w:rsidP="004473DF">
          <w:pPr>
            <w:pStyle w:val="802C9B68AE5E404C9C3D7C20FB278E70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3DF"/>
    <w:rsid w:val="004473DF"/>
    <w:rsid w:val="009751BC"/>
    <w:rsid w:val="00A10362"/>
    <w:rsid w:val="00B85E6B"/>
    <w:rsid w:val="00D1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B45DF961B74479822145250A76DF3A">
    <w:name w:val="FCB45DF961B74479822145250A76DF3A"/>
  </w:style>
  <w:style w:type="paragraph" w:customStyle="1" w:styleId="C3CC575AD8E6446B9DC458558E85DF83">
    <w:name w:val="C3CC575AD8E6446B9DC458558E85DF83"/>
  </w:style>
  <w:style w:type="paragraph" w:customStyle="1" w:styleId="F9BED79A8A6E432589BCDE073CDC74D9">
    <w:name w:val="F9BED79A8A6E432589BCDE073CDC74D9"/>
  </w:style>
  <w:style w:type="paragraph" w:customStyle="1" w:styleId="658A692CFD9A4530A4A6A492F5FBF70E">
    <w:name w:val="658A692CFD9A4530A4A6A492F5FBF70E"/>
  </w:style>
  <w:style w:type="paragraph" w:customStyle="1" w:styleId="7E32A23820B9404BA0023EE2714824C4">
    <w:name w:val="7E32A23820B9404BA0023EE2714824C4"/>
  </w:style>
  <w:style w:type="paragraph" w:customStyle="1" w:styleId="4E342C05816C4B42B9C1EC20DD68416F">
    <w:name w:val="4E342C05816C4B42B9C1EC20DD68416F"/>
  </w:style>
  <w:style w:type="paragraph" w:customStyle="1" w:styleId="B37B9059A0274A789D95D50C19E4C671">
    <w:name w:val="B37B9059A0274A789D95D50C19E4C671"/>
  </w:style>
  <w:style w:type="paragraph" w:customStyle="1" w:styleId="748A3CE94DC54A4395174087E1D38F0D">
    <w:name w:val="748A3CE94DC54A4395174087E1D38F0D"/>
  </w:style>
  <w:style w:type="paragraph" w:customStyle="1" w:styleId="6BF1EFBD038D42DAB3BC49540C314928">
    <w:name w:val="6BF1EFBD038D42DAB3BC49540C314928"/>
  </w:style>
  <w:style w:type="paragraph" w:customStyle="1" w:styleId="6C4567C1738E4C81BB2D85245D9A880F">
    <w:name w:val="6C4567C1738E4C81BB2D85245D9A880F"/>
  </w:style>
  <w:style w:type="paragraph" w:customStyle="1" w:styleId="B8D8060A46DD47CFA35241D4F20D0FEF">
    <w:name w:val="B8D8060A46DD47CFA35241D4F20D0FEF"/>
  </w:style>
  <w:style w:type="paragraph" w:customStyle="1" w:styleId="48BBBB705D364D13A0C59768AE9A47AD">
    <w:name w:val="48BBBB705D364D13A0C59768AE9A47AD"/>
  </w:style>
  <w:style w:type="paragraph" w:customStyle="1" w:styleId="048CFA8D111B489DA33F9FA082957A8D">
    <w:name w:val="048CFA8D111B489DA33F9FA082957A8D"/>
  </w:style>
  <w:style w:type="paragraph" w:customStyle="1" w:styleId="B3155B29254C449384B07EAD13242C0D">
    <w:name w:val="B3155B29254C449384B07EAD13242C0D"/>
  </w:style>
  <w:style w:type="paragraph" w:customStyle="1" w:styleId="4238A076F4EF4330908BAC84600080D0">
    <w:name w:val="4238A076F4EF4330908BAC84600080D0"/>
  </w:style>
  <w:style w:type="paragraph" w:customStyle="1" w:styleId="5209BD8BFC774DD681AA4664176DA77A">
    <w:name w:val="5209BD8BFC774DD681AA4664176DA77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818DC86B8554A489EDE59E7E99A9744">
    <w:name w:val="6818DC86B8554A489EDE59E7E99A9744"/>
  </w:style>
  <w:style w:type="paragraph" w:customStyle="1" w:styleId="DD5BF4E9F94548D19394D68147D8D27D">
    <w:name w:val="DD5BF4E9F94548D19394D68147D8D27D"/>
  </w:style>
  <w:style w:type="paragraph" w:customStyle="1" w:styleId="CA3A4F7B472348619213207F3FA41C4D">
    <w:name w:val="CA3A4F7B472348619213207F3FA41C4D"/>
  </w:style>
  <w:style w:type="paragraph" w:customStyle="1" w:styleId="73792BC91E1447988AB519136B74F817">
    <w:name w:val="73792BC91E1447988AB519136B74F817"/>
  </w:style>
  <w:style w:type="paragraph" w:customStyle="1" w:styleId="28BC610ADB344718BD9239F486FD7920">
    <w:name w:val="28BC610ADB344718BD9239F486FD7920"/>
  </w:style>
  <w:style w:type="paragraph" w:customStyle="1" w:styleId="89CC8CC9F74A4F40A763E4E9DE85238F">
    <w:name w:val="89CC8CC9F74A4F40A763E4E9DE85238F"/>
  </w:style>
  <w:style w:type="paragraph" w:customStyle="1" w:styleId="90ABC1A2D70F4378AFA49321308A335B">
    <w:name w:val="90ABC1A2D70F4378AFA49321308A335B"/>
  </w:style>
  <w:style w:type="paragraph" w:customStyle="1" w:styleId="E006DE8E04414B83938E84489A245CB5">
    <w:name w:val="E006DE8E04414B83938E84489A245CB5"/>
    <w:rsid w:val="004473DF"/>
  </w:style>
  <w:style w:type="paragraph" w:customStyle="1" w:styleId="CB8073021CA5422AA7B5D05C5B408392">
    <w:name w:val="CB8073021CA5422AA7B5D05C5B408392"/>
    <w:rsid w:val="004473DF"/>
  </w:style>
  <w:style w:type="paragraph" w:customStyle="1" w:styleId="EAE8FC9B9F794641AE847B856722FCA1">
    <w:name w:val="EAE8FC9B9F794641AE847B856722FCA1"/>
    <w:rsid w:val="004473DF"/>
  </w:style>
  <w:style w:type="paragraph" w:customStyle="1" w:styleId="7920487D9ABA4456AC95339F7300DC99">
    <w:name w:val="7920487D9ABA4456AC95339F7300DC99"/>
    <w:rsid w:val="004473DF"/>
  </w:style>
  <w:style w:type="paragraph" w:customStyle="1" w:styleId="A2D1E81705224104BC09672716D3761F">
    <w:name w:val="A2D1E81705224104BC09672716D3761F"/>
    <w:rsid w:val="004473DF"/>
  </w:style>
  <w:style w:type="paragraph" w:customStyle="1" w:styleId="02320348CE7E4A77989E4CBFE256B347">
    <w:name w:val="02320348CE7E4A77989E4CBFE256B347"/>
    <w:rsid w:val="004473DF"/>
  </w:style>
  <w:style w:type="paragraph" w:customStyle="1" w:styleId="6A44B80E1B754D23A8AEC802AE90C035">
    <w:name w:val="6A44B80E1B754D23A8AEC802AE90C035"/>
    <w:rsid w:val="004473DF"/>
  </w:style>
  <w:style w:type="paragraph" w:customStyle="1" w:styleId="BF291AFA481E4F3591E3436F9829B8D4">
    <w:name w:val="BF291AFA481E4F3591E3436F9829B8D4"/>
    <w:rsid w:val="004473DF"/>
  </w:style>
  <w:style w:type="paragraph" w:customStyle="1" w:styleId="E09A4BD8FC2A4E559BE2F2982D89298E">
    <w:name w:val="E09A4BD8FC2A4E559BE2F2982D89298E"/>
    <w:rsid w:val="004473DF"/>
  </w:style>
  <w:style w:type="paragraph" w:customStyle="1" w:styleId="C9C6A15B304F4712BF78FD74A9B2D0EC">
    <w:name w:val="C9C6A15B304F4712BF78FD74A9B2D0EC"/>
    <w:rsid w:val="004473DF"/>
  </w:style>
  <w:style w:type="paragraph" w:customStyle="1" w:styleId="32D672B94D8848F7834955F1D515D957">
    <w:name w:val="32D672B94D8848F7834955F1D515D957"/>
    <w:rsid w:val="004473DF"/>
  </w:style>
  <w:style w:type="paragraph" w:customStyle="1" w:styleId="018C380F4DE146A89E5D158CF28D5434">
    <w:name w:val="018C380F4DE146A89E5D158CF28D5434"/>
    <w:rsid w:val="004473DF"/>
  </w:style>
  <w:style w:type="paragraph" w:customStyle="1" w:styleId="69128EF3A02742BD9AC1FDCAA6525BD7">
    <w:name w:val="69128EF3A02742BD9AC1FDCAA6525BD7"/>
    <w:rsid w:val="004473DF"/>
  </w:style>
  <w:style w:type="paragraph" w:customStyle="1" w:styleId="6E457FB5197447B1B5E85404A31308A7">
    <w:name w:val="6E457FB5197447B1B5E85404A31308A7"/>
    <w:rsid w:val="004473DF"/>
  </w:style>
  <w:style w:type="paragraph" w:customStyle="1" w:styleId="3C9F7095730140FDAFDF19B9692FE384">
    <w:name w:val="3C9F7095730140FDAFDF19B9692FE384"/>
    <w:rsid w:val="004473DF"/>
  </w:style>
  <w:style w:type="paragraph" w:customStyle="1" w:styleId="C41F024168F74F6AB04714A7380ACEFC">
    <w:name w:val="C41F024168F74F6AB04714A7380ACEFC"/>
    <w:rsid w:val="004473DF"/>
  </w:style>
  <w:style w:type="paragraph" w:customStyle="1" w:styleId="C047BBE68EE6423B904C0BB3BA9BBF80">
    <w:name w:val="C047BBE68EE6423B904C0BB3BA9BBF80"/>
    <w:rsid w:val="004473DF"/>
  </w:style>
  <w:style w:type="paragraph" w:customStyle="1" w:styleId="D0172F3517D74C34B4E9B010E135171E">
    <w:name w:val="D0172F3517D74C34B4E9B010E135171E"/>
    <w:rsid w:val="004473DF"/>
  </w:style>
  <w:style w:type="paragraph" w:customStyle="1" w:styleId="802C9B68AE5E404C9C3D7C20FB278E70">
    <w:name w:val="802C9B68AE5E404C9C3D7C20FB278E70"/>
    <w:rsid w:val="004473DF"/>
  </w:style>
  <w:style w:type="paragraph" w:customStyle="1" w:styleId="B82BE000055D4EA9A6B25E0B803EBA9D">
    <w:name w:val="B82BE000055D4EA9A6B25E0B803EBA9D"/>
    <w:rsid w:val="004473DF"/>
  </w:style>
  <w:style w:type="paragraph" w:customStyle="1" w:styleId="2E0EACD6B7DB47A99B23DB71C37A8F99">
    <w:name w:val="2E0EACD6B7DB47A99B23DB71C37A8F99"/>
    <w:rsid w:val="004473DF"/>
  </w:style>
  <w:style w:type="paragraph" w:customStyle="1" w:styleId="4C75EAFC9D924DF5A771622BFC383E72">
    <w:name w:val="4C75EAFC9D924DF5A771622BFC383E72"/>
    <w:rsid w:val="004473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2020-05-22T18:02:00Z</dcterms:created>
  <dcterms:modified xsi:type="dcterms:W3CDTF">2020-05-22T18:02:00Z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